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ind w:left="0" w:leftChars="0" w:firstLine="0" w:firstLineChars="0"/>
        <w:jc w:val="center"/>
        <w:rPr>
          <w:rFonts w:hint="eastAsia" w:ascii="思源黑体 CN Bold" w:hAnsi="思源黑体 CN Bold" w:eastAsia="思源黑体 CN Bold" w:cs="思源黑体 CN Bold"/>
          <w:sz w:val="36"/>
          <w:szCs w:val="36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sz w:val="36"/>
          <w:szCs w:val="36"/>
        </w:rPr>
        <w:t>Solidworks</w:t>
      </w:r>
      <w:r>
        <w:rPr>
          <w:rFonts w:hint="eastAsia" w:ascii="思源黑体 CN Bold" w:hAnsi="思源黑体 CN Bold" w:eastAsia="思源黑体 CN Bold" w:cs="思源黑体 CN Bold"/>
          <w:sz w:val="36"/>
          <w:szCs w:val="36"/>
          <w:lang w:val="en-US" w:eastAsia="zh-CN"/>
        </w:rPr>
        <w:t>无法获得下列许可提示（-8,544,0）解决方法</w:t>
      </w:r>
    </w:p>
    <w:p>
      <w:pPr>
        <w:pStyle w:val="12"/>
        <w:ind w:left="0" w:leftChars="0" w:firstLine="0" w:firstLineChars="0"/>
        <w:jc w:val="center"/>
        <w:rPr>
          <w:rFonts w:hint="eastAsia" w:ascii="宋体" w:hAnsi="宋体" w:eastAsia="宋体" w:cstheme="minorBidi"/>
          <w:b w:val="0"/>
          <w:bCs w:val="0"/>
          <w:kern w:val="2"/>
          <w:sz w:val="24"/>
          <w:szCs w:val="22"/>
          <w:lang w:val="en-US" w:eastAsia="zh-CN" w:bidi="ar-SA"/>
        </w:rPr>
      </w:pPr>
      <w:r>
        <w:rPr>
          <w:rFonts w:hint="eastAsia" w:eastAsia="宋体" w:cstheme="minorBidi"/>
          <w:b w:val="0"/>
          <w:bCs w:val="0"/>
          <w:kern w:val="2"/>
          <w:sz w:val="24"/>
          <w:szCs w:val="22"/>
          <w:lang w:val="en-US" w:eastAsia="zh-CN" w:bidi="ar-SA"/>
        </w:rPr>
        <w:t>技术支持中心--</w:t>
      </w:r>
      <w:r>
        <w:rPr>
          <w:rFonts w:hint="eastAsia" w:ascii="宋体" w:hAnsi="宋体" w:eastAsia="宋体" w:cstheme="minorBidi"/>
          <w:b w:val="0"/>
          <w:bCs w:val="0"/>
          <w:kern w:val="2"/>
          <w:sz w:val="24"/>
          <w:szCs w:val="22"/>
          <w:lang w:val="en-US" w:eastAsia="zh-CN" w:bidi="ar-SA"/>
        </w:rPr>
        <w:t>陈小萍</w:t>
      </w:r>
    </w:p>
    <w:p>
      <w:r>
        <w:rPr>
          <w:rFonts w:hint="eastAsia"/>
          <w:lang w:val="en-US" w:eastAsia="zh-CN"/>
        </w:rPr>
        <w:t>关于Solidworks打不开，提示“无效的（不一致的）使用许可号码（-8,544,0）”，多出现在Solidworks2020、Solidworks2021、Solidworks2022等版本，报错提示如图1所示</w:t>
      </w:r>
      <w:r>
        <w:rPr>
          <w:rFonts w:hint="eastAsia"/>
        </w:rPr>
        <w:t>。</w:t>
      </w:r>
    </w:p>
    <w:p>
      <w:pPr>
        <w:pStyle w:val="34"/>
      </w:pPr>
      <w:r>
        <w:drawing>
          <wp:inline distT="0" distB="0" distL="114300" distR="114300">
            <wp:extent cx="5611495" cy="2887345"/>
            <wp:effectExtent l="9525" t="9525" r="17780" b="1778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2887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4"/>
        <w:rPr>
          <w:rFonts w:hint="eastAsia"/>
        </w:rPr>
      </w:pPr>
      <w:r>
        <w:rPr>
          <w:rFonts w:hint="eastAsia"/>
        </w:rPr>
        <w:t>图1</w:t>
      </w:r>
    </w:p>
    <w:p>
      <w:pPr>
        <w:pStyle w:val="2"/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解决方法：</w:t>
      </w:r>
    </w:p>
    <w:p>
      <w:pPr>
        <w:pStyle w:val="31"/>
        <w:numPr>
          <w:ilvl w:val="0"/>
          <w:numId w:val="4"/>
        </w:numPr>
        <w:ind w:firstLineChars="0"/>
        <w:jc w:val="left"/>
        <w:rPr>
          <w:rFonts w:hint="eastAsia"/>
        </w:rPr>
      </w:pPr>
      <w:r>
        <w:rPr>
          <w:rFonts w:hint="eastAsia" w:ascii="宋体" w:hAnsi="宋体" w:eastAsia="宋体" w:cstheme="minorBidi"/>
          <w:kern w:val="2"/>
          <w:sz w:val="24"/>
          <w:szCs w:val="22"/>
          <w:lang w:val="en-US" w:eastAsia="zh-CN" w:bidi="ar-SA"/>
        </w:rPr>
        <w:t>打开安装包解压后的【SolidWorks2020(64bit)】文件夹，双击打开【Program Files】文件夹</w:t>
      </w: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，如图2</w:t>
      </w:r>
    </w:p>
    <w:p>
      <w:pPr>
        <w:pStyle w:val="31"/>
        <w:numPr>
          <w:numId w:val="0"/>
        </w:numPr>
        <w:ind w:left="369" w:leftChars="0"/>
        <w:jc w:val="center"/>
        <w:rPr>
          <w:rFonts w:hint="eastAsia"/>
        </w:rPr>
      </w:pPr>
      <w:r>
        <w:drawing>
          <wp:inline distT="0" distB="0" distL="0" distR="0">
            <wp:extent cx="5534025" cy="2262505"/>
            <wp:effectExtent l="9525" t="9525" r="19050" b="13970"/>
            <wp:docPr id="26" name="图片 26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, 文本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9039" cy="22625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4"/>
        <w:rPr>
          <w:rFonts w:hint="eastAsia" w:eastAsia="宋体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</w:t>
      </w:r>
    </w:p>
    <w:p>
      <w:pPr>
        <w:pStyle w:val="31"/>
        <w:numPr>
          <w:ilvl w:val="0"/>
          <w:numId w:val="4"/>
        </w:numPr>
        <w:ind w:firstLineChars="0"/>
        <w:jc w:val="left"/>
        <w:rPr>
          <w:rFonts w:hint="eastAsia" w:ascii="宋体" w:hAnsi="宋体" w:eastAsia="宋体" w:cstheme="minorBidi"/>
          <w:kern w:val="2"/>
          <w:sz w:val="24"/>
          <w:szCs w:val="22"/>
          <w:lang w:val="en-US" w:eastAsia="zh-CN" w:bidi="ar-SA"/>
        </w:rPr>
      </w:pPr>
      <w:r>
        <w:rPr>
          <w:rFonts w:hint="eastAsia" w:ascii="宋体" w:hAnsi="宋体" w:eastAsia="宋体" w:cstheme="minorBidi"/>
          <w:kern w:val="2"/>
          <w:sz w:val="24"/>
          <w:szCs w:val="22"/>
          <w:lang w:val="en-US" w:eastAsia="zh-CN" w:bidi="ar-SA"/>
        </w:rPr>
        <w:t>全选【Program Files】文件夹中的所有文件，鼠标右击选择【复制】</w:t>
      </w:r>
      <w:r>
        <w:rPr>
          <w:rFonts w:hint="eastAsia" w:cstheme="minorBidi"/>
          <w:kern w:val="2"/>
          <w:sz w:val="24"/>
          <w:szCs w:val="22"/>
          <w:lang w:val="en-US" w:eastAsia="zh-CN" w:bidi="ar-SA"/>
        </w:rPr>
        <w:t>,如图3</w:t>
      </w:r>
    </w:p>
    <w:p>
      <w:pPr>
        <w:pStyle w:val="31"/>
        <w:numPr>
          <w:numId w:val="0"/>
        </w:numPr>
        <w:ind w:left="369" w:leftChars="0"/>
        <w:jc w:val="center"/>
      </w:pPr>
      <w:r>
        <w:drawing>
          <wp:inline distT="0" distB="0" distL="0" distR="0">
            <wp:extent cx="5534025" cy="4305935"/>
            <wp:effectExtent l="9525" t="9525" r="19050" b="27940"/>
            <wp:docPr id="27" name="图片 2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rcRect r="7626"/>
                    <a:stretch>
                      <a:fillRect/>
                    </a:stretch>
                  </pic:blipFill>
                  <pic:spPr>
                    <a:xfrm>
                      <a:off x="0" y="0"/>
                      <a:ext cx="5544577" cy="4305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numId w:val="0"/>
        </w:numPr>
        <w:ind w:left="369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pStyle w:val="31"/>
        <w:numPr>
          <w:ilvl w:val="0"/>
          <w:numId w:val="4"/>
        </w:numPr>
        <w:ind w:firstLineChars="0"/>
        <w:jc w:val="left"/>
        <w:rPr>
          <w:rFonts w:ascii="Microsoft YaHei UI" w:hAnsi="Microsoft YaHei UI" w:eastAsia="Microsoft YaHei UI"/>
          <w:color w:val="333333"/>
          <w:spacing w:val="8"/>
          <w:sz w:val="23"/>
          <w:szCs w:val="23"/>
          <w:shd w:val="clear" w:color="auto" w:fill="FFFFFF"/>
        </w:rPr>
      </w:pPr>
      <w:r>
        <w:rPr>
          <w:rFonts w:hint="eastAsia" w:ascii="Microsoft YaHei UI" w:hAnsi="Microsoft YaHei UI" w:eastAsia="Microsoft YaHei UI"/>
          <w:color w:val="333333"/>
          <w:spacing w:val="8"/>
          <w:sz w:val="23"/>
          <w:szCs w:val="23"/>
          <w:shd w:val="clear" w:color="auto" w:fill="FFFFFF"/>
        </w:rPr>
        <w:t>打开软件的【安装路径】，在空白处鼠标右击选择【粘贴】</w:t>
      </w:r>
      <w:r>
        <w:rPr>
          <w:rFonts w:hint="eastAsia" w:ascii="Microsoft YaHei UI" w:hAnsi="Microsoft YaHei UI" w:eastAsia="Microsoft YaHei UI"/>
          <w:color w:val="333333"/>
          <w:spacing w:val="8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Microsoft YaHei UI" w:hAnsi="Microsoft YaHei UI" w:eastAsia="Microsoft YaHei UI"/>
          <w:color w:val="333333"/>
          <w:spacing w:val="8"/>
          <w:sz w:val="23"/>
          <w:szCs w:val="23"/>
          <w:shd w:val="clear" w:color="auto" w:fill="FFFFFF"/>
          <w:lang w:val="en-US" w:eastAsia="zh-CN"/>
        </w:rPr>
        <w:t>如图4</w:t>
      </w:r>
    </w:p>
    <w:p>
      <w:pPr>
        <w:pStyle w:val="31"/>
        <w:numPr>
          <w:numId w:val="0"/>
        </w:numPr>
        <w:ind w:left="369" w:leftChars="0"/>
        <w:jc w:val="center"/>
      </w:pPr>
      <w:r>
        <w:drawing>
          <wp:inline distT="0" distB="0" distL="114300" distR="114300">
            <wp:extent cx="5329555" cy="3112135"/>
            <wp:effectExtent l="9525" t="9525" r="13970" b="215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112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numId w:val="0"/>
        </w:numPr>
        <w:ind w:left="369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pStyle w:val="31"/>
        <w:numPr>
          <w:numId w:val="0"/>
        </w:numPr>
        <w:ind w:left="369" w:leftChars="0"/>
        <w:jc w:val="center"/>
        <w:rPr>
          <w:rFonts w:hint="default" w:ascii="Microsoft YaHei UI" w:hAnsi="Microsoft YaHei UI" w:eastAsia="Microsoft YaHei UI"/>
          <w:color w:val="333333"/>
          <w:spacing w:val="8"/>
          <w:sz w:val="23"/>
          <w:szCs w:val="23"/>
          <w:shd w:val="clear" w:color="auto" w:fill="FFFFFF"/>
          <w:lang w:val="en-US" w:eastAsia="zh-CN"/>
        </w:rPr>
      </w:pPr>
      <w:r>
        <w:rPr>
          <w:rFonts w:hint="eastAsia" w:ascii="Microsoft YaHei UI" w:hAnsi="Microsoft YaHei UI" w:eastAsia="Microsoft YaHei UI"/>
          <w:color w:val="333333"/>
          <w:spacing w:val="8"/>
          <w:sz w:val="23"/>
          <w:szCs w:val="23"/>
          <w:shd w:val="clear" w:color="auto" w:fill="FFFFFF"/>
        </w:rPr>
        <w:t>附”软件安装路径“查看方法：鼠标右击桌面【SOLIDWORKS 2020】图标选择【属性】显示的起始位置为【"C:\Program Files\SOLIDWORKS Corp\SOLIDWORKS\" 】，则软件安装路径为："C:\Program Files\SOLIDWORKS Corp</w:t>
      </w:r>
      <w:r>
        <w:rPr>
          <w:rFonts w:hint="eastAsia" w:ascii="Microsoft YaHei UI" w:hAnsi="Microsoft YaHei UI" w:eastAsia="Microsoft YaHei UI"/>
          <w:color w:val="333333"/>
          <w:spacing w:val="8"/>
          <w:sz w:val="23"/>
          <w:szCs w:val="23"/>
          <w:shd w:val="clear" w:color="auto" w:fill="FFFFFF"/>
          <w:lang w:eastAsia="zh-CN"/>
        </w:rPr>
        <w:t>，</w:t>
      </w:r>
      <w:r>
        <w:rPr>
          <w:rFonts w:hint="eastAsia" w:ascii="Microsoft YaHei UI" w:hAnsi="Microsoft YaHei UI" w:eastAsia="Microsoft YaHei UI"/>
          <w:color w:val="333333"/>
          <w:spacing w:val="8"/>
          <w:sz w:val="23"/>
          <w:szCs w:val="23"/>
          <w:shd w:val="clear" w:color="auto" w:fill="FFFFFF"/>
          <w:lang w:val="en-US" w:eastAsia="zh-CN"/>
        </w:rPr>
        <w:t>如图5</w:t>
      </w:r>
    </w:p>
    <w:p>
      <w:pPr>
        <w:pStyle w:val="31"/>
        <w:numPr>
          <w:numId w:val="0"/>
        </w:numPr>
        <w:ind w:left="369" w:leftChars="0"/>
        <w:jc w:val="center"/>
      </w:pPr>
      <w:r>
        <w:drawing>
          <wp:inline distT="0" distB="0" distL="114300" distR="114300">
            <wp:extent cx="5688965" cy="3366135"/>
            <wp:effectExtent l="9525" t="9525" r="16510" b="152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3366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numId w:val="0"/>
        </w:numPr>
        <w:ind w:left="369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pStyle w:val="31"/>
        <w:numPr>
          <w:numId w:val="0"/>
        </w:numPr>
        <w:ind w:left="369" w:leftChars="0"/>
        <w:jc w:val="center"/>
        <w:rPr>
          <w:rFonts w:hint="default"/>
          <w:lang w:val="en-US" w:eastAsia="zh-CN"/>
        </w:rPr>
      </w:pPr>
    </w:p>
    <w:p>
      <w:pPr>
        <w:pStyle w:val="31"/>
        <w:numPr>
          <w:numId w:val="0"/>
        </w:numPr>
        <w:ind w:left="369" w:leftChars="0"/>
        <w:jc w:val="center"/>
        <w:rPr>
          <w:rFonts w:hint="default"/>
          <w:lang w:val="en-US" w:eastAsia="zh-CN"/>
        </w:rPr>
      </w:pPr>
    </w:p>
    <w:p>
      <w:pPr>
        <w:pStyle w:val="31"/>
        <w:numPr>
          <w:numId w:val="0"/>
        </w:numPr>
        <w:ind w:left="369" w:leftChars="0"/>
        <w:jc w:val="center"/>
        <w:rPr>
          <w:rFonts w:hint="default"/>
          <w:lang w:val="en-US" w:eastAsia="zh-CN"/>
        </w:rPr>
      </w:pPr>
      <w:bookmarkStart w:id="0" w:name="_GoBack"/>
      <w:bookmarkEnd w:id="0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991" w:bottom="1440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360"/>
      </w:pPr>
      <w:r>
        <w:separator/>
      </w:r>
    </w:p>
  </w:endnote>
  <w:endnote w:type="continuationSeparator" w:id="1">
    <w:p>
      <w:pPr>
        <w:spacing w:line="240" w:lineRule="auto"/>
        <w:ind w:firstLine="3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27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27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27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12" w:lineRule="auto"/>
        <w:ind w:firstLine="360"/>
      </w:pPr>
      <w:r>
        <w:separator/>
      </w:r>
    </w:p>
  </w:footnote>
  <w:footnote w:type="continuationSeparator" w:id="1">
    <w:p>
      <w:pPr>
        <w:spacing w:line="312" w:lineRule="auto"/>
        <w:ind w:firstLine="3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ind w:firstLine="0" w:firstLineChars="0"/>
      <w:jc w:val="left"/>
      <w:rPr>
        <w:rFonts w:hint="default" w:eastAsia="宋体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27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27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454C7"/>
    <w:multiLevelType w:val="multilevel"/>
    <w:tmpl w:val="349454C7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2376A4"/>
    <w:multiLevelType w:val="multilevel"/>
    <w:tmpl w:val="4D2376A4"/>
    <w:lvl w:ilvl="0" w:tentative="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9" w:hanging="420"/>
      </w:pPr>
    </w:lvl>
    <w:lvl w:ilvl="2" w:tentative="0">
      <w:start w:val="1"/>
      <w:numFmt w:val="lowerRoman"/>
      <w:lvlText w:val="%3."/>
      <w:lvlJc w:val="right"/>
      <w:pPr>
        <w:ind w:left="1629" w:hanging="420"/>
      </w:pPr>
    </w:lvl>
    <w:lvl w:ilvl="3" w:tentative="0">
      <w:start w:val="1"/>
      <w:numFmt w:val="decimal"/>
      <w:lvlText w:val="%4."/>
      <w:lvlJc w:val="left"/>
      <w:pPr>
        <w:ind w:left="2049" w:hanging="420"/>
      </w:pPr>
    </w:lvl>
    <w:lvl w:ilvl="4" w:tentative="0">
      <w:start w:val="1"/>
      <w:numFmt w:val="lowerLetter"/>
      <w:lvlText w:val="%5)"/>
      <w:lvlJc w:val="left"/>
      <w:pPr>
        <w:ind w:left="2469" w:hanging="420"/>
      </w:pPr>
    </w:lvl>
    <w:lvl w:ilvl="5" w:tentative="0">
      <w:start w:val="1"/>
      <w:numFmt w:val="lowerRoman"/>
      <w:lvlText w:val="%6."/>
      <w:lvlJc w:val="right"/>
      <w:pPr>
        <w:ind w:left="2889" w:hanging="420"/>
      </w:pPr>
    </w:lvl>
    <w:lvl w:ilvl="6" w:tentative="0">
      <w:start w:val="1"/>
      <w:numFmt w:val="decimal"/>
      <w:lvlText w:val="%7."/>
      <w:lvlJc w:val="left"/>
      <w:pPr>
        <w:ind w:left="3309" w:hanging="420"/>
      </w:pPr>
    </w:lvl>
    <w:lvl w:ilvl="7" w:tentative="0">
      <w:start w:val="1"/>
      <w:numFmt w:val="lowerLetter"/>
      <w:lvlText w:val="%8)"/>
      <w:lvlJc w:val="left"/>
      <w:pPr>
        <w:ind w:left="3729" w:hanging="420"/>
      </w:pPr>
    </w:lvl>
    <w:lvl w:ilvl="8" w:tentative="0">
      <w:start w:val="1"/>
      <w:numFmt w:val="lowerRoman"/>
      <w:lvlText w:val="%9."/>
      <w:lvlJc w:val="right"/>
      <w:pPr>
        <w:ind w:left="4149" w:hanging="420"/>
      </w:pPr>
    </w:lvl>
  </w:abstractNum>
  <w:abstractNum w:abstractNumId="2">
    <w:nsid w:val="62FB753D"/>
    <w:multiLevelType w:val="multilevel"/>
    <w:tmpl w:val="62FB753D"/>
    <w:lvl w:ilvl="0" w:tentative="0">
      <w:start w:val="1"/>
      <w:numFmt w:val="decimal"/>
      <w:pStyle w:val="4"/>
      <w:lvlText w:val="%1.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8026C47"/>
    <w:multiLevelType w:val="multilevel"/>
    <w:tmpl w:val="68026C47"/>
    <w:lvl w:ilvl="0" w:tentative="0">
      <w:start w:val="1"/>
      <w:numFmt w:val="chineseCountingThousand"/>
      <w:pStyle w:val="3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Y2MjZiZjM2YzZhNmZjMGFkZGIwN2NmNTk5MzY5YWUifQ=="/>
  </w:docVars>
  <w:rsids>
    <w:rsidRoot w:val="00294FAC"/>
    <w:rsid w:val="00003F33"/>
    <w:rsid w:val="00005904"/>
    <w:rsid w:val="00005FFB"/>
    <w:rsid w:val="00011E36"/>
    <w:rsid w:val="000135C6"/>
    <w:rsid w:val="00021A52"/>
    <w:rsid w:val="00027C28"/>
    <w:rsid w:val="000604F7"/>
    <w:rsid w:val="00070DDF"/>
    <w:rsid w:val="00075741"/>
    <w:rsid w:val="00083C1B"/>
    <w:rsid w:val="000A551C"/>
    <w:rsid w:val="000B1846"/>
    <w:rsid w:val="000D51BF"/>
    <w:rsid w:val="000E01FA"/>
    <w:rsid w:val="00106D83"/>
    <w:rsid w:val="001269F1"/>
    <w:rsid w:val="001300DA"/>
    <w:rsid w:val="001313AF"/>
    <w:rsid w:val="00133BEF"/>
    <w:rsid w:val="0013497D"/>
    <w:rsid w:val="00141B49"/>
    <w:rsid w:val="001522E1"/>
    <w:rsid w:val="00164C4A"/>
    <w:rsid w:val="00173262"/>
    <w:rsid w:val="00183E88"/>
    <w:rsid w:val="00194C64"/>
    <w:rsid w:val="001B7A04"/>
    <w:rsid w:val="001D15D6"/>
    <w:rsid w:val="001F4A14"/>
    <w:rsid w:val="00200A84"/>
    <w:rsid w:val="002105E3"/>
    <w:rsid w:val="002105EC"/>
    <w:rsid w:val="002338FF"/>
    <w:rsid w:val="00241094"/>
    <w:rsid w:val="0024356A"/>
    <w:rsid w:val="00243D35"/>
    <w:rsid w:val="0024457F"/>
    <w:rsid w:val="00245B57"/>
    <w:rsid w:val="00245F6D"/>
    <w:rsid w:val="002550FB"/>
    <w:rsid w:val="002562FC"/>
    <w:rsid w:val="00260F0F"/>
    <w:rsid w:val="00267545"/>
    <w:rsid w:val="00272876"/>
    <w:rsid w:val="002826F8"/>
    <w:rsid w:val="00291D65"/>
    <w:rsid w:val="00294D01"/>
    <w:rsid w:val="00294FAC"/>
    <w:rsid w:val="002A3B24"/>
    <w:rsid w:val="002A5067"/>
    <w:rsid w:val="002D5E72"/>
    <w:rsid w:val="002D73E2"/>
    <w:rsid w:val="002F0E10"/>
    <w:rsid w:val="0030350C"/>
    <w:rsid w:val="00305EF6"/>
    <w:rsid w:val="00307A31"/>
    <w:rsid w:val="00314D23"/>
    <w:rsid w:val="00316983"/>
    <w:rsid w:val="00320FD8"/>
    <w:rsid w:val="00347352"/>
    <w:rsid w:val="003566D4"/>
    <w:rsid w:val="00382259"/>
    <w:rsid w:val="003827B0"/>
    <w:rsid w:val="00392E45"/>
    <w:rsid w:val="00397B7B"/>
    <w:rsid w:val="003B4D60"/>
    <w:rsid w:val="003C5D49"/>
    <w:rsid w:val="003D5C4F"/>
    <w:rsid w:val="003F136B"/>
    <w:rsid w:val="003F3958"/>
    <w:rsid w:val="003F3AFB"/>
    <w:rsid w:val="003F7846"/>
    <w:rsid w:val="003F7EF7"/>
    <w:rsid w:val="0040271A"/>
    <w:rsid w:val="004148E8"/>
    <w:rsid w:val="00422FAF"/>
    <w:rsid w:val="00430C26"/>
    <w:rsid w:val="00431723"/>
    <w:rsid w:val="00457CDD"/>
    <w:rsid w:val="00467A2F"/>
    <w:rsid w:val="004755F6"/>
    <w:rsid w:val="00487310"/>
    <w:rsid w:val="0049059D"/>
    <w:rsid w:val="004E39D0"/>
    <w:rsid w:val="004E749E"/>
    <w:rsid w:val="004E7F7A"/>
    <w:rsid w:val="0050079D"/>
    <w:rsid w:val="00502860"/>
    <w:rsid w:val="00526C72"/>
    <w:rsid w:val="0053279D"/>
    <w:rsid w:val="0054722D"/>
    <w:rsid w:val="005530C3"/>
    <w:rsid w:val="005660D5"/>
    <w:rsid w:val="00574F9E"/>
    <w:rsid w:val="00581C31"/>
    <w:rsid w:val="00586048"/>
    <w:rsid w:val="005D18D5"/>
    <w:rsid w:val="005D3B1A"/>
    <w:rsid w:val="00610B72"/>
    <w:rsid w:val="00620888"/>
    <w:rsid w:val="00635FC7"/>
    <w:rsid w:val="006470E1"/>
    <w:rsid w:val="0065654D"/>
    <w:rsid w:val="006644B9"/>
    <w:rsid w:val="00674F59"/>
    <w:rsid w:val="00696D1F"/>
    <w:rsid w:val="006A54D5"/>
    <w:rsid w:val="006B154B"/>
    <w:rsid w:val="006B31A7"/>
    <w:rsid w:val="006C0755"/>
    <w:rsid w:val="006C2194"/>
    <w:rsid w:val="006E7B86"/>
    <w:rsid w:val="006F396D"/>
    <w:rsid w:val="00707CA7"/>
    <w:rsid w:val="00740CB7"/>
    <w:rsid w:val="00744A97"/>
    <w:rsid w:val="007515C7"/>
    <w:rsid w:val="00751949"/>
    <w:rsid w:val="00762805"/>
    <w:rsid w:val="00762C4D"/>
    <w:rsid w:val="00764F55"/>
    <w:rsid w:val="00765348"/>
    <w:rsid w:val="00766239"/>
    <w:rsid w:val="0078310F"/>
    <w:rsid w:val="00786A87"/>
    <w:rsid w:val="0079378C"/>
    <w:rsid w:val="007C4040"/>
    <w:rsid w:val="007C4C61"/>
    <w:rsid w:val="007C6DC3"/>
    <w:rsid w:val="007D1B89"/>
    <w:rsid w:val="007D640B"/>
    <w:rsid w:val="00807F72"/>
    <w:rsid w:val="00832917"/>
    <w:rsid w:val="00834B6B"/>
    <w:rsid w:val="00843400"/>
    <w:rsid w:val="00846BF3"/>
    <w:rsid w:val="008662D6"/>
    <w:rsid w:val="008847FB"/>
    <w:rsid w:val="00891CF0"/>
    <w:rsid w:val="0089230F"/>
    <w:rsid w:val="008A3874"/>
    <w:rsid w:val="008A5FE7"/>
    <w:rsid w:val="008B2EC1"/>
    <w:rsid w:val="008B4C8F"/>
    <w:rsid w:val="008C435F"/>
    <w:rsid w:val="008C443D"/>
    <w:rsid w:val="008F55A7"/>
    <w:rsid w:val="00913034"/>
    <w:rsid w:val="009251BC"/>
    <w:rsid w:val="00927EAF"/>
    <w:rsid w:val="00946198"/>
    <w:rsid w:val="009568CF"/>
    <w:rsid w:val="009770AE"/>
    <w:rsid w:val="0098135F"/>
    <w:rsid w:val="00983531"/>
    <w:rsid w:val="009A7F4A"/>
    <w:rsid w:val="009B0D9C"/>
    <w:rsid w:val="009B58FB"/>
    <w:rsid w:val="009E05DB"/>
    <w:rsid w:val="009E2292"/>
    <w:rsid w:val="009E6D63"/>
    <w:rsid w:val="009F5149"/>
    <w:rsid w:val="00A02108"/>
    <w:rsid w:val="00A11DBA"/>
    <w:rsid w:val="00A1292C"/>
    <w:rsid w:val="00A400F5"/>
    <w:rsid w:val="00A75EB2"/>
    <w:rsid w:val="00A8388C"/>
    <w:rsid w:val="00A84B43"/>
    <w:rsid w:val="00AA4D17"/>
    <w:rsid w:val="00AB3C00"/>
    <w:rsid w:val="00AC7153"/>
    <w:rsid w:val="00AC7796"/>
    <w:rsid w:val="00AD5637"/>
    <w:rsid w:val="00AD7843"/>
    <w:rsid w:val="00AE00AF"/>
    <w:rsid w:val="00B236AC"/>
    <w:rsid w:val="00B4445A"/>
    <w:rsid w:val="00B45D78"/>
    <w:rsid w:val="00B6275C"/>
    <w:rsid w:val="00B77A16"/>
    <w:rsid w:val="00B81E14"/>
    <w:rsid w:val="00B864FD"/>
    <w:rsid w:val="00BD412E"/>
    <w:rsid w:val="00BF5525"/>
    <w:rsid w:val="00C044E0"/>
    <w:rsid w:val="00C065D7"/>
    <w:rsid w:val="00C10CA6"/>
    <w:rsid w:val="00C2098D"/>
    <w:rsid w:val="00C30A5A"/>
    <w:rsid w:val="00C429D0"/>
    <w:rsid w:val="00C517F5"/>
    <w:rsid w:val="00C65F7A"/>
    <w:rsid w:val="00C6673F"/>
    <w:rsid w:val="00C67BBF"/>
    <w:rsid w:val="00C73828"/>
    <w:rsid w:val="00C74B2A"/>
    <w:rsid w:val="00C774BB"/>
    <w:rsid w:val="00C82D8D"/>
    <w:rsid w:val="00CB3090"/>
    <w:rsid w:val="00CD14A9"/>
    <w:rsid w:val="00CE25BA"/>
    <w:rsid w:val="00D0271B"/>
    <w:rsid w:val="00D048F3"/>
    <w:rsid w:val="00D219F5"/>
    <w:rsid w:val="00D35438"/>
    <w:rsid w:val="00D515EA"/>
    <w:rsid w:val="00D912B6"/>
    <w:rsid w:val="00DA4C0B"/>
    <w:rsid w:val="00DC52B8"/>
    <w:rsid w:val="00DD0639"/>
    <w:rsid w:val="00DD063F"/>
    <w:rsid w:val="00DD728B"/>
    <w:rsid w:val="00DE5587"/>
    <w:rsid w:val="00E12796"/>
    <w:rsid w:val="00E34374"/>
    <w:rsid w:val="00E53D79"/>
    <w:rsid w:val="00E548DF"/>
    <w:rsid w:val="00E734E1"/>
    <w:rsid w:val="00E81F6B"/>
    <w:rsid w:val="00E84B5B"/>
    <w:rsid w:val="00EB1A9D"/>
    <w:rsid w:val="00EE2E43"/>
    <w:rsid w:val="00EF5B19"/>
    <w:rsid w:val="00F056F6"/>
    <w:rsid w:val="00F4094A"/>
    <w:rsid w:val="00F57190"/>
    <w:rsid w:val="00F66328"/>
    <w:rsid w:val="00F74686"/>
    <w:rsid w:val="00F858ED"/>
    <w:rsid w:val="00F87992"/>
    <w:rsid w:val="00F92E81"/>
    <w:rsid w:val="00F958F3"/>
    <w:rsid w:val="00FA3ECA"/>
    <w:rsid w:val="00FC453F"/>
    <w:rsid w:val="00FE1375"/>
    <w:rsid w:val="00FE46E4"/>
    <w:rsid w:val="00FE5F2C"/>
    <w:rsid w:val="2613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12" w:lineRule="auto"/>
      <w:ind w:firstLine="150" w:firstLineChars="150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next w:val="3"/>
    <w:link w:val="29"/>
    <w:qFormat/>
    <w:uiPriority w:val="9"/>
    <w:pPr>
      <w:keepNext/>
      <w:keepLines/>
      <w:numPr>
        <w:ilvl w:val="0"/>
        <w:numId w:val="1"/>
      </w:numPr>
      <w:spacing w:before="340" w:after="330" w:line="312" w:lineRule="auto"/>
      <w:outlineLvl w:val="0"/>
    </w:pPr>
    <w:rPr>
      <w:rFonts w:ascii="宋体" w:hAnsi="宋体" w:eastAsia="宋体" w:cstheme="minorBidi"/>
      <w:b/>
      <w:bCs/>
      <w:kern w:val="44"/>
      <w:sz w:val="28"/>
      <w:szCs w:val="44"/>
      <w:lang w:val="en-US" w:eastAsia="zh-CN" w:bidi="ar-SA"/>
    </w:rPr>
  </w:style>
  <w:style w:type="paragraph" w:styleId="3">
    <w:name w:val="heading 2"/>
    <w:basedOn w:val="1"/>
    <w:next w:val="4"/>
    <w:link w:val="28"/>
    <w:unhideWhenUsed/>
    <w:qFormat/>
    <w:uiPriority w:val="9"/>
    <w:pPr>
      <w:keepNext/>
      <w:keepLines/>
      <w:numPr>
        <w:ilvl w:val="0"/>
        <w:numId w:val="2"/>
      </w:numPr>
      <w:spacing w:before="260" w:after="260"/>
      <w:ind w:hanging="150" w:hangingChars="150"/>
      <w:outlineLvl w:val="1"/>
    </w:pPr>
    <w:rPr>
      <w:rFonts w:cstheme="majorBidi"/>
      <w:b/>
      <w:bCs/>
      <w:szCs w:val="32"/>
    </w:rPr>
  </w:style>
  <w:style w:type="paragraph" w:styleId="4">
    <w:name w:val="heading 3"/>
    <w:basedOn w:val="1"/>
    <w:next w:val="5"/>
    <w:link w:val="30"/>
    <w:unhideWhenUsed/>
    <w:qFormat/>
    <w:uiPriority w:val="9"/>
    <w:pPr>
      <w:keepNext/>
      <w:keepLines/>
      <w:numPr>
        <w:ilvl w:val="0"/>
        <w:numId w:val="3"/>
      </w:numPr>
      <w:spacing w:before="260" w:after="260"/>
      <w:ind w:hanging="150" w:hangingChars="150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2"/>
    <w:unhideWhenUsed/>
    <w:qFormat/>
    <w:uiPriority w:val="9"/>
    <w:pPr>
      <w:keepNext/>
      <w:keepLines/>
      <w:spacing w:before="280" w:after="290"/>
      <w:outlineLvl w:val="3"/>
    </w:pPr>
    <w:rPr>
      <w:rFonts w:cstheme="majorBidi"/>
      <w:b/>
      <w:bCs/>
      <w:szCs w:val="28"/>
    </w:rPr>
  </w:style>
  <w:style w:type="paragraph" w:styleId="6">
    <w:name w:val="heading 5"/>
    <w:basedOn w:val="1"/>
    <w:next w:val="1"/>
    <w:link w:val="33"/>
    <w:semiHidden/>
    <w:unhideWhenUsed/>
    <w:qFormat/>
    <w:uiPriority w:val="9"/>
    <w:pPr>
      <w:keepNext/>
      <w:keepLines/>
      <w:spacing w:before="280" w:after="290"/>
      <w:outlineLvl w:val="4"/>
    </w:pPr>
    <w:rPr>
      <w:b/>
      <w:bCs/>
      <w:sz w:val="28"/>
      <w:szCs w:val="28"/>
    </w:rPr>
  </w:style>
  <w:style w:type="character" w:default="1" w:styleId="15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8">
    <w:name w:val="footer"/>
    <w:basedOn w:val="1"/>
    <w:link w:val="39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3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Subtitle"/>
    <w:basedOn w:val="1"/>
    <w:next w:val="1"/>
    <w:link w:val="37"/>
    <w:qFormat/>
    <w:uiPriority w:val="11"/>
    <w:pPr>
      <w:spacing w:before="240" w:after="60"/>
      <w:jc w:val="center"/>
      <w:outlineLvl w:val="1"/>
    </w:pPr>
    <w:rPr>
      <w:rFonts w:eastAsia="黑体"/>
      <w:b/>
      <w:bCs/>
      <w:kern w:val="28"/>
      <w:sz w:val="32"/>
      <w:szCs w:val="32"/>
    </w:rPr>
  </w:style>
  <w:style w:type="paragraph" w:styleId="11">
    <w:name w:val="Normal (Web)"/>
    <w:basedOn w:val="1"/>
    <w:semiHidden/>
    <w:unhideWhenUsed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cs="宋体"/>
      <w:kern w:val="0"/>
      <w:szCs w:val="24"/>
    </w:rPr>
  </w:style>
  <w:style w:type="paragraph" w:styleId="12">
    <w:name w:val="Title"/>
    <w:basedOn w:val="1"/>
    <w:next w:val="1"/>
    <w:link w:val="36"/>
    <w:qFormat/>
    <w:uiPriority w:val="10"/>
    <w:pPr>
      <w:spacing w:before="240" w:after="60"/>
      <w:jc w:val="center"/>
      <w:outlineLvl w:val="0"/>
    </w:pPr>
    <w:rPr>
      <w:rFonts w:eastAsia="黑体" w:cstheme="majorBidi"/>
      <w:b/>
      <w:bCs/>
      <w:sz w:val="32"/>
      <w:szCs w:val="32"/>
    </w:rPr>
  </w:style>
  <w:style w:type="table" w:styleId="14">
    <w:name w:val="Table Grid"/>
    <w:basedOn w:val="1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Emphasis"/>
    <w:basedOn w:val="15"/>
    <w:qFormat/>
    <w:uiPriority w:val="20"/>
    <w:rPr>
      <w:i/>
      <w:iCs/>
    </w:rPr>
  </w:style>
  <w:style w:type="character" w:styleId="18">
    <w:name w:val="Hyperlink"/>
    <w:basedOn w:val="15"/>
    <w:semiHidden/>
    <w:unhideWhenUsed/>
    <w:qFormat/>
    <w:uiPriority w:val="99"/>
    <w:rPr>
      <w:color w:val="0000FF"/>
      <w:u w:val="single"/>
    </w:rPr>
  </w:style>
  <w:style w:type="paragraph" w:customStyle="1" w:styleId="19">
    <w:name w:val="样式1"/>
    <w:basedOn w:val="1"/>
    <w:link w:val="20"/>
    <w:semiHidden/>
    <w:uiPriority w:val="0"/>
  </w:style>
  <w:style w:type="character" w:customStyle="1" w:styleId="20">
    <w:name w:val="样式1 字符"/>
    <w:basedOn w:val="15"/>
    <w:link w:val="19"/>
    <w:semiHidden/>
    <w:uiPriority w:val="0"/>
  </w:style>
  <w:style w:type="paragraph" w:customStyle="1" w:styleId="21">
    <w:name w:val="样式2"/>
    <w:basedOn w:val="1"/>
    <w:semiHidden/>
    <w:uiPriority w:val="0"/>
  </w:style>
  <w:style w:type="paragraph" w:styleId="22">
    <w:name w:val="No Spacing"/>
    <w:qFormat/>
    <w:uiPriority w:val="1"/>
    <w:pPr>
      <w:widowControl w:val="0"/>
      <w:jc w:val="both"/>
    </w:pPr>
    <w:rPr>
      <w:rFonts w:eastAsia="宋体" w:asciiTheme="minorHAnsi" w:hAnsiTheme="minorHAnsi" w:cstheme="minorBidi"/>
      <w:kern w:val="2"/>
      <w:sz w:val="24"/>
      <w:szCs w:val="21"/>
      <w:lang w:val="en-US" w:eastAsia="zh-CN" w:bidi="ar-SA"/>
    </w:rPr>
  </w:style>
  <w:style w:type="character" w:customStyle="1" w:styleId="23">
    <w:name w:val="Subtle Reference"/>
    <w:basedOn w:val="15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Subtle Emphasis"/>
    <w:basedOn w:val="15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5">
    <w:name w:val="Intense Emphasis"/>
    <w:basedOn w:val="15"/>
    <w:qFormat/>
    <w:uiPriority w:val="21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5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标题 2 字符"/>
    <w:basedOn w:val="15"/>
    <w:link w:val="3"/>
    <w:uiPriority w:val="9"/>
    <w:rPr>
      <w:rFonts w:ascii="宋体" w:hAnsi="宋体" w:eastAsia="宋体" w:cstheme="majorBidi"/>
      <w:b/>
      <w:bCs/>
      <w:sz w:val="24"/>
      <w:szCs w:val="32"/>
    </w:rPr>
  </w:style>
  <w:style w:type="character" w:customStyle="1" w:styleId="29">
    <w:name w:val="标题 1 字符"/>
    <w:basedOn w:val="15"/>
    <w:link w:val="2"/>
    <w:uiPriority w:val="9"/>
    <w:rPr>
      <w:rFonts w:ascii="宋体" w:hAnsi="宋体" w:eastAsia="宋体"/>
      <w:b/>
      <w:bCs/>
      <w:kern w:val="44"/>
      <w:sz w:val="28"/>
      <w:szCs w:val="44"/>
    </w:rPr>
  </w:style>
  <w:style w:type="character" w:customStyle="1" w:styleId="30">
    <w:name w:val="标题 3 字符"/>
    <w:basedOn w:val="15"/>
    <w:link w:val="4"/>
    <w:qFormat/>
    <w:uiPriority w:val="9"/>
    <w:rPr>
      <w:rFonts w:ascii="宋体" w:hAnsi="宋体" w:eastAsia="宋体"/>
      <w:b/>
      <w:bCs/>
      <w:sz w:val="24"/>
      <w:szCs w:val="32"/>
    </w:rPr>
  </w:style>
  <w:style w:type="paragraph" w:styleId="31">
    <w:name w:val="List Paragraph"/>
    <w:basedOn w:val="1"/>
    <w:qFormat/>
    <w:uiPriority w:val="34"/>
    <w:pPr>
      <w:ind w:firstLine="420" w:firstLineChars="200"/>
    </w:pPr>
  </w:style>
  <w:style w:type="character" w:customStyle="1" w:styleId="32">
    <w:name w:val="标题 4 字符"/>
    <w:basedOn w:val="15"/>
    <w:link w:val="5"/>
    <w:qFormat/>
    <w:uiPriority w:val="9"/>
    <w:rPr>
      <w:rFonts w:ascii="Times New Roman" w:hAnsi="Times New Roman" w:eastAsia="宋体" w:cstheme="majorBidi"/>
      <w:b/>
      <w:bCs/>
      <w:sz w:val="24"/>
      <w:szCs w:val="28"/>
    </w:rPr>
  </w:style>
  <w:style w:type="character" w:customStyle="1" w:styleId="33">
    <w:name w:val="标题 5 字符"/>
    <w:basedOn w:val="15"/>
    <w:link w:val="6"/>
    <w:semiHidden/>
    <w:qFormat/>
    <w:uiPriority w:val="9"/>
    <w:rPr>
      <w:rFonts w:ascii="Times New Roman" w:hAnsi="Times New Roman" w:eastAsia="宋体"/>
      <w:b/>
      <w:bCs/>
      <w:sz w:val="28"/>
      <w:szCs w:val="28"/>
    </w:rPr>
  </w:style>
  <w:style w:type="paragraph" w:customStyle="1" w:styleId="34">
    <w:name w:val="图表号"/>
    <w:link w:val="35"/>
    <w:qFormat/>
    <w:uiPriority w:val="0"/>
    <w:pPr>
      <w:ind w:left="361" w:hanging="361"/>
      <w:jc w:val="center"/>
    </w:pPr>
    <w:rPr>
      <w:rFonts w:ascii="宋体" w:hAnsi="宋体" w:eastAsia="宋体" w:cstheme="minorBidi"/>
      <w:bCs/>
      <w:kern w:val="2"/>
      <w:sz w:val="24"/>
      <w:szCs w:val="32"/>
      <w:lang w:val="en-US" w:eastAsia="zh-CN" w:bidi="ar-SA"/>
    </w:rPr>
  </w:style>
  <w:style w:type="character" w:customStyle="1" w:styleId="35">
    <w:name w:val="图表号 字符"/>
    <w:basedOn w:val="30"/>
    <w:link w:val="34"/>
    <w:qFormat/>
    <w:uiPriority w:val="0"/>
    <w:rPr>
      <w:rFonts w:ascii="宋体" w:hAnsi="宋体" w:eastAsia="宋体"/>
      <w:b w:val="0"/>
      <w:sz w:val="24"/>
      <w:szCs w:val="32"/>
    </w:rPr>
  </w:style>
  <w:style w:type="character" w:customStyle="1" w:styleId="36">
    <w:name w:val="标题 字符"/>
    <w:basedOn w:val="15"/>
    <w:link w:val="12"/>
    <w:qFormat/>
    <w:uiPriority w:val="10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37">
    <w:name w:val="副标题 字符"/>
    <w:basedOn w:val="15"/>
    <w:link w:val="10"/>
    <w:uiPriority w:val="11"/>
    <w:rPr>
      <w:rFonts w:ascii="Times New Roman" w:hAnsi="Times New Roman" w:eastAsia="黑体"/>
      <w:b/>
      <w:bCs/>
      <w:kern w:val="28"/>
      <w:sz w:val="32"/>
      <w:szCs w:val="32"/>
    </w:rPr>
  </w:style>
  <w:style w:type="character" w:customStyle="1" w:styleId="38">
    <w:name w:val="页眉 字符"/>
    <w:basedOn w:val="15"/>
    <w:link w:val="9"/>
    <w:uiPriority w:val="99"/>
    <w:rPr>
      <w:rFonts w:ascii="Times New Roman" w:hAnsi="Times New Roman" w:eastAsia="宋体"/>
      <w:sz w:val="18"/>
      <w:szCs w:val="18"/>
    </w:rPr>
  </w:style>
  <w:style w:type="character" w:customStyle="1" w:styleId="39">
    <w:name w:val="页脚 字符"/>
    <w:basedOn w:val="15"/>
    <w:link w:val="8"/>
    <w:uiPriority w:val="99"/>
    <w:rPr>
      <w:rFonts w:ascii="Times New Roman" w:hAnsi="Times New Roman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ple\Desktop\Normal(1)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B1C70-4EAF-4567-8A3A-2E7CD69212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Normal(1)</Template>
  <Pages>6</Pages>
  <Words>1200</Words>
  <Characters>1281</Characters>
  <Lines>9</Lines>
  <Paragraphs>2</Paragraphs>
  <TotalTime>1</TotalTime>
  <ScaleCrop>false</ScaleCrop>
  <LinksUpToDate>false</LinksUpToDate>
  <CharactersWithSpaces>1284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2021-09-26T01:36:00Z</dcterms:created>
  <dc:creator>apple</dc:creator>
  <cp:lastModifiedBy>晓溪</cp:lastModifiedBy>
  <dcterms:modified xsi:type="dcterms:W3CDTF">2023-04-12T08:19:27Z</dcterms:modified>
  <cp:revision>182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97DF7FB319E142AFA2AD241906A947B0_12</vt:lpwstr>
  </property>
</Properties>
</file>